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5051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35"/>
        <w:gridCol w:w="65"/>
      </w:tblGrid>
      <w:tr w:rsidR="00426E62" w:rsidRPr="007C195D" w14:paraId="7536A93D" w14:textId="77777777" w:rsidTr="00BD715C">
        <w:trPr>
          <w:gridAfter w:val="1"/>
          <w:wAfter w:w="23" w:type="pct"/>
        </w:trPr>
        <w:tc>
          <w:tcPr>
            <w:tcW w:w="4977" w:type="pct"/>
            <w:tcBorders>
              <w:bottom w:val="single" w:sz="4" w:space="0" w:color="auto"/>
            </w:tcBorders>
            <w:vAlign w:val="bottom"/>
          </w:tcPr>
          <w:p w14:paraId="04121E1F" w14:textId="612A6CCE" w:rsidR="00426E62" w:rsidRPr="007C195D" w:rsidRDefault="00426E62" w:rsidP="002A4ED5">
            <w:bookmarkStart w:id="0" w:name="_GoBack" w:colFirst="0" w:colLast="0"/>
            <w:r>
              <w:t>Název žadatele:</w:t>
            </w:r>
            <w:r w:rsidR="00BD715C">
              <w:t xml:space="preserve"> </w:t>
            </w:r>
          </w:p>
        </w:tc>
      </w:tr>
      <w:tr w:rsidR="00426E62" w:rsidRPr="007C195D" w14:paraId="28FC408D" w14:textId="77777777" w:rsidTr="00BD715C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077C66" w14:textId="17231C2D" w:rsidR="00F4667F" w:rsidRPr="007C195D" w:rsidRDefault="00426E62" w:rsidP="002A4ED5">
            <w:r>
              <w:t>IČO:</w:t>
            </w:r>
          </w:p>
        </w:tc>
      </w:tr>
      <w:tr w:rsidR="00426E62" w:rsidRPr="007C195D" w14:paraId="5092E406" w14:textId="77777777" w:rsidTr="00BD715C"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7697C30" w14:textId="3E65297D" w:rsidR="00426E62" w:rsidRDefault="00426E62" w:rsidP="002A4ED5">
            <w:r>
              <w:t>Seznam osob, které se budou za dodavatele účastnit PTK (max. dvě osoby)</w:t>
            </w:r>
          </w:p>
          <w:tbl>
            <w:tblPr>
              <w:tblW w:w="13919" w:type="dxa"/>
              <w:tblLook w:val="04A0" w:firstRow="1" w:lastRow="0" w:firstColumn="1" w:lastColumn="0" w:noHBand="0" w:noVBand="1"/>
            </w:tblPr>
            <w:tblGrid>
              <w:gridCol w:w="6125"/>
              <w:gridCol w:w="3897"/>
              <w:gridCol w:w="3897"/>
            </w:tblGrid>
            <w:tr w:rsidR="008D2808" w:rsidRPr="007C195D" w14:paraId="63F596DA" w14:textId="77777777" w:rsidTr="00BD715C">
              <w:trPr>
                <w:trHeight w:val="331"/>
              </w:trPr>
              <w:tc>
                <w:tcPr>
                  <w:tcW w:w="2200" w:type="pct"/>
                  <w:vMerge w:val="restart"/>
                  <w:tcBorders>
                    <w:top w:val="single" w:sz="12" w:space="0" w:color="auto"/>
                    <w:left w:val="single" w:sz="2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B9DDCD"/>
                  <w:vAlign w:val="center"/>
                </w:tcPr>
                <w:p w14:paraId="3672ECF5" w14:textId="07ED5893" w:rsidR="008D2808" w:rsidRPr="007C195D" w:rsidRDefault="008D2808" w:rsidP="00426E62">
                  <w:pPr>
                    <w:pStyle w:val="Zhlavtabulky"/>
                  </w:pPr>
                  <w:r>
                    <w:t xml:space="preserve">Jméno a příjmení </w:t>
                  </w:r>
                </w:p>
              </w:tc>
              <w:tc>
                <w:tcPr>
                  <w:tcW w:w="1400" w:type="pct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B9DDCD"/>
                  <w:vAlign w:val="center"/>
                </w:tcPr>
                <w:p w14:paraId="50E614A1" w14:textId="53CF2D96" w:rsidR="008D2808" w:rsidRPr="007C195D" w:rsidRDefault="008D2808" w:rsidP="00426E62">
                  <w:pPr>
                    <w:pStyle w:val="Zhlavtabulky"/>
                  </w:pPr>
                  <w:r>
                    <w:t>E-mail</w:t>
                  </w:r>
                </w:p>
              </w:tc>
              <w:tc>
                <w:tcPr>
                  <w:tcW w:w="1400" w:type="pct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B9DDCD"/>
                  <w:vAlign w:val="center"/>
                </w:tcPr>
                <w:p w14:paraId="25B256FB" w14:textId="7CA05100" w:rsidR="008D2808" w:rsidRPr="007C195D" w:rsidRDefault="008D2808" w:rsidP="00426E62">
                  <w:pPr>
                    <w:pStyle w:val="Zhlavtabulky"/>
                  </w:pPr>
                  <w:r>
                    <w:t>Telefonní spojení</w:t>
                  </w:r>
                </w:p>
              </w:tc>
            </w:tr>
            <w:tr w:rsidR="008D2808" w:rsidRPr="007C195D" w14:paraId="7886D5C7" w14:textId="77777777" w:rsidTr="00BD715C">
              <w:trPr>
                <w:trHeight w:val="331"/>
              </w:trPr>
              <w:tc>
                <w:tcPr>
                  <w:tcW w:w="2200" w:type="pct"/>
                  <w:vMerge/>
                  <w:tcBorders>
                    <w:top w:val="single" w:sz="4" w:space="0" w:color="auto"/>
                    <w:left w:val="single" w:sz="2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B9DDCD"/>
                  <w:vAlign w:val="center"/>
                </w:tcPr>
                <w:p w14:paraId="5FA925F3" w14:textId="77777777" w:rsidR="008D2808" w:rsidRPr="007C195D" w:rsidRDefault="008D2808" w:rsidP="00426E62">
                  <w:pPr>
                    <w:spacing w:before="0"/>
                    <w:jc w:val="center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14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B9DDCD"/>
                  <w:vAlign w:val="center"/>
                </w:tcPr>
                <w:p w14:paraId="1C9894A2" w14:textId="77777777" w:rsidR="008D2808" w:rsidRPr="007C195D" w:rsidRDefault="008D2808" w:rsidP="00426E62">
                  <w:pPr>
                    <w:spacing w:before="0"/>
                    <w:jc w:val="center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14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B9DDCD"/>
                  <w:vAlign w:val="center"/>
                </w:tcPr>
                <w:p w14:paraId="248ABC4E" w14:textId="77777777" w:rsidR="008D2808" w:rsidRPr="007C195D" w:rsidRDefault="008D2808" w:rsidP="00426E62">
                  <w:pPr>
                    <w:spacing w:before="0"/>
                    <w:jc w:val="center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8D2808" w:rsidRPr="007C195D" w14:paraId="5F32659E" w14:textId="77777777" w:rsidTr="00BD715C">
              <w:tc>
                <w:tcPr>
                  <w:tcW w:w="2200" w:type="pct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14:paraId="67C41DEA" w14:textId="77777777" w:rsidR="008D2808" w:rsidRPr="007C195D" w:rsidRDefault="008D2808" w:rsidP="00426E62"/>
              </w:tc>
              <w:tc>
                <w:tcPr>
                  <w:tcW w:w="1400" w:type="pct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14:paraId="56B8835B" w14:textId="77777777" w:rsidR="008D2808" w:rsidRPr="007C195D" w:rsidRDefault="008D2808" w:rsidP="00426E62"/>
              </w:tc>
              <w:tc>
                <w:tcPr>
                  <w:tcW w:w="1400" w:type="pct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14:paraId="7F942248" w14:textId="77777777" w:rsidR="008D2808" w:rsidRPr="007C195D" w:rsidRDefault="008D2808" w:rsidP="00426E62"/>
              </w:tc>
            </w:tr>
            <w:tr w:rsidR="008D2808" w:rsidRPr="007C195D" w14:paraId="2F973176" w14:textId="77777777" w:rsidTr="008D2808">
              <w:tc>
                <w:tcPr>
                  <w:tcW w:w="2200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14:paraId="2B7135D7" w14:textId="77777777" w:rsidR="008D2808" w:rsidRPr="007C195D" w:rsidRDefault="008D2808" w:rsidP="00426E62"/>
              </w:tc>
              <w:tc>
                <w:tcPr>
                  <w:tcW w:w="1400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14:paraId="6427748B" w14:textId="77777777" w:rsidR="008D2808" w:rsidRPr="007C195D" w:rsidRDefault="008D2808" w:rsidP="00426E62"/>
              </w:tc>
              <w:tc>
                <w:tcPr>
                  <w:tcW w:w="1400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14:paraId="58AEF121" w14:textId="77777777" w:rsidR="008D2808" w:rsidRPr="007C195D" w:rsidRDefault="008D2808" w:rsidP="00426E62"/>
              </w:tc>
            </w:tr>
          </w:tbl>
          <w:tbl>
            <w:tblPr>
              <w:tblStyle w:val="Mkatabulky"/>
              <w:tblW w:w="5051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026"/>
            </w:tblGrid>
            <w:tr w:rsidR="00BD715C" w:rsidRPr="007C195D" w14:paraId="49FBCD79" w14:textId="77777777" w:rsidTr="00D13A48">
              <w:tc>
                <w:tcPr>
                  <w:tcW w:w="4977" w:type="pct"/>
                  <w:tcBorders>
                    <w:bottom w:val="single" w:sz="4" w:space="0" w:color="auto"/>
                  </w:tcBorders>
                  <w:vAlign w:val="bottom"/>
                </w:tcPr>
                <w:p w14:paraId="6171133C" w14:textId="4F7FC815" w:rsidR="00BD715C" w:rsidRPr="007C195D" w:rsidRDefault="00BD715C" w:rsidP="00BD715C">
                  <w:r>
                    <w:t xml:space="preserve">Název CDE: </w:t>
                  </w:r>
                </w:p>
              </w:tc>
            </w:tr>
          </w:tbl>
          <w:p w14:paraId="76A423D4" w14:textId="5687032A" w:rsidR="00F4667F" w:rsidRDefault="00F4667F" w:rsidP="002A4ED5">
            <w:r>
              <w:t xml:space="preserve">Specifikace funkcí CDE: </w:t>
            </w:r>
          </w:p>
          <w:p w14:paraId="7045331E" w14:textId="05BDC58A" w:rsidR="008D2808" w:rsidRPr="007C195D" w:rsidRDefault="00F4667F" w:rsidP="004B4A90">
            <w:pPr>
              <w:jc w:val="both"/>
            </w:pPr>
            <w:r>
              <w:t xml:space="preserve">Doplňte </w:t>
            </w:r>
            <w:r w:rsidR="00FC2520">
              <w:t xml:space="preserve">do druhého sloupce </w:t>
            </w:r>
            <w:r>
              <w:t xml:space="preserve">k jednotlivým funkcím, zda je </w:t>
            </w:r>
            <w:r w:rsidR="00BD715C">
              <w:t>v</w:t>
            </w:r>
            <w:r>
              <w:t>ámi provozované CDE spl</w:t>
            </w:r>
            <w:r w:rsidR="00FC2520">
              <w:t>ňuje či nesplňuje. V případě potřeby je možné doplnit poznámky do třetího sloupce.</w:t>
            </w:r>
          </w:p>
        </w:tc>
      </w:tr>
    </w:tbl>
    <w:tbl>
      <w:tblPr>
        <w:tblW w:w="4977" w:type="pct"/>
        <w:tblLayout w:type="fixed"/>
        <w:tblLook w:val="04A0" w:firstRow="1" w:lastRow="0" w:firstColumn="1" w:lastColumn="0" w:noHBand="0" w:noVBand="1"/>
      </w:tblPr>
      <w:tblGrid>
        <w:gridCol w:w="8361"/>
        <w:gridCol w:w="2408"/>
        <w:gridCol w:w="3119"/>
      </w:tblGrid>
      <w:tr w:rsidR="008D2808" w:rsidRPr="007C195D" w14:paraId="4B069AFF" w14:textId="77777777" w:rsidTr="00C0550C">
        <w:trPr>
          <w:trHeight w:val="331"/>
        </w:trPr>
        <w:tc>
          <w:tcPr>
            <w:tcW w:w="301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B9DDCD"/>
            <w:vAlign w:val="center"/>
          </w:tcPr>
          <w:bookmarkEnd w:id="0"/>
          <w:p w14:paraId="6658B99E" w14:textId="29032B56" w:rsidR="008D2808" w:rsidRPr="007C195D" w:rsidRDefault="008D2808" w:rsidP="008D2808">
            <w:pPr>
              <w:pStyle w:val="Zhlavtabulky"/>
            </w:pPr>
            <w:r>
              <w:t>Funkce</w:t>
            </w:r>
          </w:p>
        </w:tc>
        <w:tc>
          <w:tcPr>
            <w:tcW w:w="867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B9DDCD"/>
            <w:vAlign w:val="center"/>
          </w:tcPr>
          <w:p w14:paraId="4F613FC1" w14:textId="4AF88B2F" w:rsidR="008D2808" w:rsidRPr="007C195D" w:rsidRDefault="008D2808" w:rsidP="00F4667F">
            <w:pPr>
              <w:pStyle w:val="Zhlavtabulky"/>
            </w:pPr>
            <w:r>
              <w:t xml:space="preserve">Splňuje/nesplňuje </w:t>
            </w:r>
            <w:r w:rsidR="00C0550C" w:rsidRPr="00C0550C">
              <w:rPr>
                <w:b w:val="0"/>
              </w:rPr>
              <w:t>(zaškrtněte správnou odpověď)</w:t>
            </w:r>
          </w:p>
        </w:tc>
        <w:tc>
          <w:tcPr>
            <w:tcW w:w="1123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B9DDCD"/>
            <w:vAlign w:val="center"/>
          </w:tcPr>
          <w:p w14:paraId="60D79F49" w14:textId="0FBF8D68" w:rsidR="008D2808" w:rsidRPr="007C195D" w:rsidRDefault="008D2808" w:rsidP="008D2808">
            <w:pPr>
              <w:pStyle w:val="Zhlavtabulky"/>
            </w:pPr>
            <w:r>
              <w:t>Poznámka</w:t>
            </w:r>
          </w:p>
        </w:tc>
      </w:tr>
      <w:tr w:rsidR="008D2808" w:rsidRPr="007C195D" w14:paraId="4677591F" w14:textId="77777777" w:rsidTr="00C0550C">
        <w:trPr>
          <w:trHeight w:val="331"/>
        </w:trPr>
        <w:tc>
          <w:tcPr>
            <w:tcW w:w="301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74FC8E" w14:textId="77777777" w:rsidR="008D2808" w:rsidRPr="007C195D" w:rsidRDefault="008D2808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6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E3E19F5" w14:textId="77777777" w:rsidR="008D2808" w:rsidRPr="007C195D" w:rsidRDefault="008D2808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12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76AA7D" w14:textId="77777777" w:rsidR="008D2808" w:rsidRPr="007C195D" w:rsidRDefault="008D2808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C0550C" w:rsidRPr="007C195D" w14:paraId="5892671E" w14:textId="77777777" w:rsidTr="00C0550C">
        <w:tc>
          <w:tcPr>
            <w:tcW w:w="30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A2E0B0" w14:textId="171E7B9E" w:rsidR="00C0550C" w:rsidRPr="00F4667F" w:rsidRDefault="00C0550C" w:rsidP="00C0550C">
            <w:pPr>
              <w:rPr>
                <w:rFonts w:cstheme="minorHAnsi"/>
                <w:sz w:val="22"/>
                <w:szCs w:val="22"/>
              </w:rPr>
            </w:pPr>
            <w:proofErr w:type="spellStart"/>
            <w:r w:rsidRPr="00F4667F">
              <w:rPr>
                <w:rFonts w:cstheme="minorHAnsi"/>
                <w:sz w:val="22"/>
                <w:szCs w:val="22"/>
              </w:rPr>
              <w:t>Bezinstalační</w:t>
            </w:r>
            <w:proofErr w:type="spellEnd"/>
            <w:r w:rsidRPr="00F4667F">
              <w:rPr>
                <w:rFonts w:cstheme="minorHAnsi"/>
                <w:sz w:val="22"/>
                <w:szCs w:val="22"/>
              </w:rPr>
              <w:t xml:space="preserve"> řešení – tzn. </w:t>
            </w:r>
            <w:proofErr w:type="spellStart"/>
            <w:r w:rsidRPr="00F4667F">
              <w:rPr>
                <w:rFonts w:cstheme="minorHAnsi"/>
                <w:sz w:val="22"/>
                <w:szCs w:val="22"/>
              </w:rPr>
              <w:t>cloudové</w:t>
            </w:r>
            <w:proofErr w:type="spellEnd"/>
            <w:r w:rsidRPr="00F4667F">
              <w:rPr>
                <w:rFonts w:cstheme="minorHAnsi"/>
                <w:sz w:val="22"/>
                <w:szCs w:val="22"/>
              </w:rPr>
              <w:t xml:space="preserve"> řešen</w:t>
            </w:r>
            <w:r w:rsidR="004B4A90">
              <w:rPr>
                <w:rFonts w:cstheme="minorHAnsi"/>
                <w:sz w:val="22"/>
                <w:szCs w:val="22"/>
              </w:rPr>
              <w:t xml:space="preserve">í, </w:t>
            </w:r>
            <w:proofErr w:type="spellStart"/>
            <w:r w:rsidR="004B4A90">
              <w:rPr>
                <w:rFonts w:cstheme="minorHAnsi"/>
                <w:sz w:val="22"/>
                <w:szCs w:val="22"/>
              </w:rPr>
              <w:t>SaaS</w:t>
            </w:r>
            <w:proofErr w:type="spellEnd"/>
            <w:r w:rsidR="004B4A90">
              <w:rPr>
                <w:rFonts w:cstheme="minorHAnsi"/>
                <w:sz w:val="22"/>
                <w:szCs w:val="22"/>
              </w:rPr>
              <w:t xml:space="preserve"> (Software as a </w:t>
            </w:r>
            <w:proofErr w:type="spellStart"/>
            <w:r w:rsidR="004B4A90">
              <w:rPr>
                <w:rFonts w:cstheme="minorHAnsi"/>
                <w:sz w:val="22"/>
                <w:szCs w:val="22"/>
              </w:rPr>
              <w:t>Service</w:t>
            </w:r>
            <w:proofErr w:type="spellEnd"/>
            <w:r w:rsidR="004B4A90">
              <w:rPr>
                <w:rFonts w:cstheme="minorHAnsi"/>
                <w:sz w:val="22"/>
                <w:szCs w:val="22"/>
              </w:rPr>
              <w:t>)?</w:t>
            </w:r>
          </w:p>
        </w:tc>
        <w:tc>
          <w:tcPr>
            <w:tcW w:w="8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70A779" w14:textId="60850294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155219503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-49665437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5A4E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D59A6E" w14:textId="77777777" w:rsidR="00C0550C" w:rsidRPr="007C195D" w:rsidRDefault="00C0550C" w:rsidP="00C0550C"/>
        </w:tc>
      </w:tr>
      <w:tr w:rsidR="00C0550C" w:rsidRPr="007C195D" w14:paraId="7EBE6F1D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8ADF2A" w14:textId="34D2C4C8" w:rsidR="00C0550C" w:rsidRPr="00F4667F" w:rsidRDefault="004B4A90" w:rsidP="004B4A90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Obsahuje v</w:t>
            </w:r>
            <w:r w:rsidR="00C0550C" w:rsidRPr="00F4667F">
              <w:rPr>
                <w:rFonts w:cstheme="minorHAnsi"/>
                <w:sz w:val="22"/>
                <w:szCs w:val="22"/>
              </w:rPr>
              <w:t>šechny tyto platformy: webové rozhr</w:t>
            </w:r>
            <w:r>
              <w:rPr>
                <w:rFonts w:cstheme="minorHAnsi"/>
                <w:sz w:val="22"/>
                <w:szCs w:val="22"/>
              </w:rPr>
              <w:t>aní, desktop i mobilní aplikace?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A12165" w14:textId="4E1297D8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36341006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-116486027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8B07FD" w14:textId="77777777" w:rsidR="00C0550C" w:rsidRPr="007C195D" w:rsidRDefault="00C0550C" w:rsidP="00C0550C"/>
        </w:tc>
      </w:tr>
      <w:tr w:rsidR="00C0550C" w:rsidRPr="007C195D" w14:paraId="641546EC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B9B58D" w14:textId="45C704CB" w:rsidR="00C0550C" w:rsidRPr="00F4667F" w:rsidRDefault="00C0550C" w:rsidP="00C0550C">
            <w:pPr>
              <w:rPr>
                <w:rFonts w:cstheme="minorHAnsi"/>
                <w:sz w:val="22"/>
                <w:szCs w:val="22"/>
              </w:rPr>
            </w:pPr>
            <w:r w:rsidRPr="00F4667F">
              <w:rPr>
                <w:rFonts w:cstheme="minorHAnsi"/>
                <w:sz w:val="22"/>
                <w:szCs w:val="22"/>
              </w:rPr>
              <w:t xml:space="preserve">Data </w:t>
            </w:r>
            <w:r w:rsidR="004B4A90">
              <w:rPr>
                <w:rFonts w:cstheme="minorHAnsi"/>
                <w:sz w:val="22"/>
                <w:szCs w:val="22"/>
              </w:rPr>
              <w:t xml:space="preserve">jsou </w:t>
            </w:r>
            <w:r w:rsidRPr="00F4667F">
              <w:rPr>
                <w:rFonts w:cstheme="minorHAnsi"/>
                <w:sz w:val="22"/>
                <w:szCs w:val="22"/>
              </w:rPr>
              <w:t xml:space="preserve">uložena na </w:t>
            </w:r>
            <w:proofErr w:type="spellStart"/>
            <w:r w:rsidRPr="00F4667F">
              <w:rPr>
                <w:rFonts w:cstheme="minorHAnsi"/>
                <w:sz w:val="22"/>
                <w:szCs w:val="22"/>
              </w:rPr>
              <w:t>cloudovém</w:t>
            </w:r>
            <w:proofErr w:type="spellEnd"/>
            <w:r w:rsidRPr="00F4667F">
              <w:rPr>
                <w:rFonts w:cstheme="minorHAnsi"/>
                <w:sz w:val="22"/>
                <w:szCs w:val="22"/>
              </w:rPr>
              <w:t xml:space="preserve"> úložišti se servery umístěnými v některém </w:t>
            </w:r>
            <w:r w:rsidR="004B4A90">
              <w:rPr>
                <w:rFonts w:cstheme="minorHAnsi"/>
                <w:sz w:val="22"/>
                <w:szCs w:val="22"/>
              </w:rPr>
              <w:t>z členských států Evropské unie?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FC21FE" w14:textId="12F80046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-81433380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52067188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B0DCD8" w14:textId="77777777" w:rsidR="00C0550C" w:rsidRPr="007C195D" w:rsidRDefault="00C0550C" w:rsidP="00C0550C"/>
        </w:tc>
      </w:tr>
      <w:tr w:rsidR="004B4A90" w:rsidRPr="007C195D" w14:paraId="42378750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053029" w14:textId="036F9740" w:rsidR="004B4A90" w:rsidRPr="00F4667F" w:rsidRDefault="004B4A90" w:rsidP="00C0550C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Je CDE certifikováno z pohledu bezpečnosti dat (např. ISO 27001)?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159733" w14:textId="68948E03" w:rsidR="004B4A90" w:rsidRDefault="00521127" w:rsidP="00C0550C">
            <w:pPr>
              <w:jc w:val="center"/>
              <w:rPr>
                <w:rFonts w:cstheme="minorHAnsi"/>
                <w:szCs w:val="24"/>
              </w:rPr>
            </w:pPr>
            <w:sdt>
              <w:sdtPr>
                <w:rPr>
                  <w:rFonts w:cstheme="minorHAnsi"/>
                  <w:szCs w:val="24"/>
                </w:rPr>
                <w:id w:val="31592130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A90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4B4A90" w:rsidRPr="006E2353">
              <w:rPr>
                <w:rFonts w:cstheme="minorHAnsi"/>
                <w:szCs w:val="24"/>
              </w:rPr>
              <w:t xml:space="preserve"> ANO</w:t>
            </w:r>
            <w:r w:rsidR="004B4A90">
              <w:rPr>
                <w:rFonts w:cstheme="minorHAnsi"/>
                <w:szCs w:val="24"/>
              </w:rPr>
              <w:t xml:space="preserve"> </w:t>
            </w:r>
            <w:r w:rsidR="004B4A90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74615329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A90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4B4A90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562E35" w14:textId="77777777" w:rsidR="004B4A90" w:rsidRPr="007C195D" w:rsidRDefault="004B4A90" w:rsidP="00C0550C"/>
        </w:tc>
      </w:tr>
      <w:tr w:rsidR="00C0550C" w:rsidRPr="007C195D" w14:paraId="209664C8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4EC0A0" w14:textId="0D3FD779" w:rsidR="00C0550C" w:rsidRPr="00F4667F" w:rsidRDefault="00C0550C" w:rsidP="00C0550C">
            <w:pPr>
              <w:rPr>
                <w:rFonts w:cstheme="minorHAnsi"/>
                <w:sz w:val="22"/>
                <w:szCs w:val="22"/>
              </w:rPr>
            </w:pPr>
            <w:r w:rsidRPr="00F4667F">
              <w:rPr>
                <w:rFonts w:cstheme="minorHAnsi"/>
                <w:sz w:val="22"/>
                <w:szCs w:val="22"/>
              </w:rPr>
              <w:t>CDE splňuje p</w:t>
            </w:r>
            <w:r w:rsidR="004B4A90">
              <w:rPr>
                <w:rFonts w:cstheme="minorHAnsi"/>
                <w:sz w:val="22"/>
                <w:szCs w:val="22"/>
              </w:rPr>
              <w:t>ožadavky normy ČSN EN ISO 19650?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AA9B6F" w14:textId="58ADD47C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88637419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185438058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19D893" w14:textId="77777777" w:rsidR="00C0550C" w:rsidRPr="007C195D" w:rsidRDefault="00C0550C" w:rsidP="00C0550C"/>
        </w:tc>
      </w:tr>
      <w:tr w:rsidR="00C0550C" w:rsidRPr="007C195D" w14:paraId="00E7B92B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A51D47" w14:textId="4C7FAD44" w:rsidR="00C0550C" w:rsidRPr="00F4667F" w:rsidRDefault="004B4A90" w:rsidP="004B4A90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lastRenderedPageBreak/>
              <w:t>Umožní nám CDE m</w:t>
            </w:r>
            <w:r w:rsidR="00C0550C" w:rsidRPr="00F4667F">
              <w:rPr>
                <w:rFonts w:cstheme="minorHAnsi"/>
                <w:sz w:val="22"/>
                <w:szCs w:val="22"/>
              </w:rPr>
              <w:t xml:space="preserve">ožnost nahrát data v neomezeném rozsahu a s přístupem </w:t>
            </w:r>
            <w:r w:rsidR="00C0550C">
              <w:rPr>
                <w:rFonts w:cstheme="minorHAnsi"/>
                <w:sz w:val="22"/>
                <w:szCs w:val="22"/>
              </w:rPr>
              <w:t xml:space="preserve">k </w:t>
            </w:r>
            <w:r w:rsidR="00C0550C" w:rsidRPr="00F4667F">
              <w:rPr>
                <w:rFonts w:cstheme="minorHAnsi"/>
                <w:sz w:val="22"/>
                <w:szCs w:val="22"/>
              </w:rPr>
              <w:t>libovolnému počtu uživatelů bez navyšování nákladů</w:t>
            </w:r>
            <w:r>
              <w:rPr>
                <w:rFonts w:cstheme="minorHAnsi"/>
                <w:sz w:val="22"/>
                <w:szCs w:val="22"/>
              </w:rPr>
              <w:t>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3DA7A7" w14:textId="7D21D4F9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-152932563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113082925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557147" w14:textId="77777777" w:rsidR="00C0550C" w:rsidRPr="007C195D" w:rsidRDefault="00C0550C" w:rsidP="00C0550C"/>
        </w:tc>
      </w:tr>
      <w:tr w:rsidR="00C0550C" w:rsidRPr="007C195D" w14:paraId="258910A4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B74A36" w14:textId="15B66770" w:rsidR="00C0550C" w:rsidRPr="00F4667F" w:rsidRDefault="00C0550C" w:rsidP="004B4A90">
            <w:pPr>
              <w:rPr>
                <w:rFonts w:cstheme="minorHAnsi"/>
                <w:sz w:val="22"/>
                <w:szCs w:val="22"/>
              </w:rPr>
            </w:pPr>
            <w:r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Dokumentová </w:t>
            </w:r>
            <w:proofErr w:type="spellStart"/>
            <w:r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metadata</w:t>
            </w:r>
            <w:proofErr w:type="spellEnd"/>
            <w:r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 – dokumenty jsou k dispozici v uživatelském rozhraní obsahujícím uživatelská </w:t>
            </w:r>
            <w:proofErr w:type="spellStart"/>
            <w:r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metadata</w:t>
            </w:r>
            <w:proofErr w:type="spellEnd"/>
            <w:r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 potřebná pro řízení BIM projektu</w:t>
            </w:r>
            <w:r w:rsidR="004B4A90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DDBB66" w14:textId="03C76633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54789095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-39936466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6B1173" w14:textId="77777777" w:rsidR="00C0550C" w:rsidRPr="007C195D" w:rsidRDefault="00C0550C" w:rsidP="00C0550C"/>
        </w:tc>
      </w:tr>
      <w:tr w:rsidR="00C0550C" w:rsidRPr="007C195D" w14:paraId="154DEABA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502F55" w14:textId="5FB22D65" w:rsidR="00C0550C" w:rsidRPr="00F4667F" w:rsidRDefault="004B4A90" w:rsidP="004B4A90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Je možné n</w:t>
            </w:r>
            <w:r w:rsidR="00C0550C"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ahrávání a stahování všech běžných a nejčastěji používaných typů dokumentů (mj. DOCX, XLSX, CSV, XML, DWG, IFC, JPG, PNG, TIFF, </w:t>
            </w:r>
            <w:r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BMP, PDF)?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9DAA8" w14:textId="711C584A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33751479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140225660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763EA4" w14:textId="77777777" w:rsidR="00C0550C" w:rsidRPr="007C195D" w:rsidRDefault="00C0550C" w:rsidP="00C0550C"/>
        </w:tc>
      </w:tr>
      <w:tr w:rsidR="00C0550C" w:rsidRPr="007C195D" w14:paraId="76F610D9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32B08B" w14:textId="2B8199C9" w:rsidR="00C0550C" w:rsidRPr="00F4667F" w:rsidRDefault="004B4A90" w:rsidP="004B4A90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Umožňuje správu přístupů</w:t>
            </w:r>
            <w:r w:rsidR="00C0550C"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 uživatelů na základě rolí, skupin a jednotlivých uživatelů; konkrétnímu uživateli, skupině uživatelů nebo roli mohou být poskytnuta přístupová práva s různými úrovněmi přístupových oprávnění</w:t>
            </w:r>
            <w:r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 </w:t>
            </w:r>
            <w:r w:rsidR="00C0550C"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a jeho jednotlivým složkám a podsložkám</w:t>
            </w:r>
            <w:r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, a to různě pro každý projekt</w:t>
            </w:r>
            <w:r w:rsidR="00BE45EB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D8CF1A" w14:textId="338E9225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-32620872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48313695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8E022C" w14:textId="77777777" w:rsidR="00C0550C" w:rsidRPr="007C195D" w:rsidRDefault="00C0550C" w:rsidP="00C0550C"/>
        </w:tc>
      </w:tr>
      <w:tr w:rsidR="00C0550C" w:rsidRPr="007C195D" w14:paraId="3AC51AAC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F13DE1" w14:textId="51847E6A" w:rsidR="00C0550C" w:rsidRPr="00F4667F" w:rsidRDefault="00C0550C" w:rsidP="00C0550C">
            <w:pPr>
              <w:rPr>
                <w:rFonts w:cstheme="minorHAnsi"/>
                <w:sz w:val="22"/>
                <w:szCs w:val="22"/>
              </w:rPr>
            </w:pPr>
            <w:r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Hromadné ukládání dokumentů ručním výběrem a zadáním – možnost nahrát vybranou skupinu souborů, složek neb</w:t>
            </w:r>
            <w:r w:rsidR="00C6373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o skupin složek v jedné operaci?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E947AC" w14:textId="731ED756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-136259114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73204698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6F816D" w14:textId="77777777" w:rsidR="00C0550C" w:rsidRPr="007C195D" w:rsidRDefault="00C0550C" w:rsidP="00C0550C"/>
        </w:tc>
      </w:tr>
      <w:tr w:rsidR="00C0550C" w:rsidRPr="007C195D" w14:paraId="62068F7D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9D1DDD" w14:textId="771AA53F" w:rsidR="00C0550C" w:rsidRPr="00F4667F" w:rsidRDefault="00C0550C" w:rsidP="00C0550C">
            <w:pPr>
              <w:rPr>
                <w:rFonts w:cstheme="minorHAnsi"/>
                <w:sz w:val="22"/>
                <w:szCs w:val="22"/>
              </w:rPr>
            </w:pPr>
            <w:r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Oznámení při nahrávání nebo úpravách nových dokumentů nebo úkolů – zasílání oznámení o nově odeslaných dokumentech přiřazených úkolů nebo jakékoli změny stavu všem uživatelům prostřednictvím e-mailového oznámení nebo pravidelné souhrnné</w:t>
            </w:r>
            <w:r w:rsidR="00C6373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 zprávy?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7DA23" w14:textId="130CB13F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-29444404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-194043372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68515F" w14:textId="77777777" w:rsidR="00C0550C" w:rsidRPr="007C195D" w:rsidRDefault="00C0550C" w:rsidP="00C0550C"/>
        </w:tc>
      </w:tr>
      <w:tr w:rsidR="00C0550C" w:rsidRPr="007C195D" w14:paraId="7DE28A0A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D69133" w14:textId="77777777" w:rsidR="00C0550C" w:rsidRPr="00F4667F" w:rsidRDefault="00C0550C" w:rsidP="00C0550C">
            <w:pPr>
              <w:spacing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</w:pPr>
            <w:r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Verze dokumentu: </w:t>
            </w:r>
          </w:p>
          <w:p w14:paraId="208D3D34" w14:textId="77777777" w:rsidR="00C0550C" w:rsidRPr="00F4667F" w:rsidRDefault="00C0550C" w:rsidP="00C0550C">
            <w:pPr>
              <w:pStyle w:val="Odrky"/>
              <w:spacing w:after="0" w:line="240" w:lineRule="auto"/>
              <w:ind w:left="714" w:hanging="357"/>
              <w:contextualSpacing/>
              <w:rPr>
                <w:rFonts w:cstheme="minorHAnsi"/>
                <w:lang w:eastAsia="cs-CZ"/>
              </w:rPr>
            </w:pPr>
            <w:r w:rsidRPr="00F4667F">
              <w:rPr>
                <w:rFonts w:cstheme="minorHAnsi"/>
                <w:lang w:eastAsia="cs-CZ"/>
              </w:rPr>
              <w:t>Automatické značení verzí při nahrávání nové verze dokumentu</w:t>
            </w:r>
          </w:p>
          <w:p w14:paraId="6571A81D" w14:textId="77777777" w:rsidR="00C0550C" w:rsidRPr="00F4667F" w:rsidRDefault="00C0550C" w:rsidP="00C0550C">
            <w:pPr>
              <w:pStyle w:val="Odrky"/>
              <w:spacing w:after="0" w:line="240" w:lineRule="auto"/>
              <w:ind w:left="714" w:hanging="357"/>
              <w:contextualSpacing/>
              <w:rPr>
                <w:rFonts w:cstheme="minorHAnsi"/>
                <w:lang w:eastAsia="cs-CZ"/>
              </w:rPr>
            </w:pPr>
            <w:r w:rsidRPr="00F4667F">
              <w:rPr>
                <w:rFonts w:cstheme="minorHAnsi"/>
                <w:lang w:eastAsia="cs-CZ"/>
              </w:rPr>
              <w:t>Archivace předchozích verzí dokumentů s možností návratu k předchozí verzi</w:t>
            </w:r>
          </w:p>
          <w:p w14:paraId="694EF66B" w14:textId="67961258" w:rsidR="00C0550C" w:rsidRPr="00F4667F" w:rsidRDefault="00C0550C" w:rsidP="00C0550C">
            <w:pPr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</w:pPr>
            <w:r w:rsidRPr="00F4667F">
              <w:rPr>
                <w:rFonts w:cstheme="minorHAnsi"/>
                <w:sz w:val="22"/>
                <w:szCs w:val="22"/>
                <w:lang w:eastAsia="cs-CZ"/>
              </w:rPr>
              <w:t xml:space="preserve">Sledování historie verzí – datum, autor a požadovaná </w:t>
            </w:r>
            <w:proofErr w:type="spellStart"/>
            <w:r w:rsidRPr="00F4667F">
              <w:rPr>
                <w:rFonts w:cstheme="minorHAnsi"/>
                <w:sz w:val="22"/>
                <w:szCs w:val="22"/>
                <w:lang w:eastAsia="cs-CZ"/>
              </w:rPr>
              <w:t>metadata</w:t>
            </w:r>
            <w:proofErr w:type="spellEnd"/>
            <w:r w:rsidRPr="00F4667F">
              <w:rPr>
                <w:rFonts w:cstheme="minorHAnsi"/>
                <w:sz w:val="22"/>
                <w:szCs w:val="22"/>
                <w:lang w:eastAsia="cs-CZ"/>
              </w:rPr>
              <w:t xml:space="preserve"> pro ka</w:t>
            </w:r>
            <w:r w:rsidR="00C6373F">
              <w:rPr>
                <w:rFonts w:cstheme="minorHAnsi"/>
                <w:sz w:val="22"/>
                <w:szCs w:val="22"/>
                <w:lang w:eastAsia="cs-CZ"/>
              </w:rPr>
              <w:t>ždou verzi obsaženou v historii?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04762" w14:textId="1478087E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136193682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181290341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CF2C47" w14:textId="77777777" w:rsidR="00C0550C" w:rsidRPr="007C195D" w:rsidRDefault="00C0550C" w:rsidP="00C0550C"/>
        </w:tc>
      </w:tr>
      <w:tr w:rsidR="00C0550C" w:rsidRPr="007C195D" w14:paraId="19CFF7C9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2A2307" w14:textId="243A0601" w:rsidR="00C0550C" w:rsidRPr="00F4667F" w:rsidRDefault="00C0550C" w:rsidP="00C0550C">
            <w:pPr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</w:pPr>
            <w:r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Podpora pro </w:t>
            </w:r>
            <w:proofErr w:type="spellStart"/>
            <w:r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iOS</w:t>
            </w:r>
            <w:proofErr w:type="spellEnd"/>
            <w:r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, Android – zobrazení struktury adresářů a jednotlivých dokumentů stejným způsobem jako ve webovém rozhraní s m</w:t>
            </w:r>
            <w:r w:rsidR="00C6373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ožností prohlížení formátu .PDF?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8E7659" w14:textId="2D28C47A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72356438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-140868542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5EEDA8" w14:textId="77777777" w:rsidR="00C0550C" w:rsidRPr="007C195D" w:rsidRDefault="00C0550C" w:rsidP="00C0550C"/>
        </w:tc>
      </w:tr>
      <w:tr w:rsidR="00C0550C" w:rsidRPr="007C195D" w14:paraId="0E6E0ACC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4C1227" w14:textId="6294BB52" w:rsidR="00C0550C" w:rsidRPr="00FC2520" w:rsidRDefault="00C0550C" w:rsidP="00C0550C">
            <w:pPr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</w:pPr>
            <w:r w:rsidRPr="00FC2520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Režim </w:t>
            </w:r>
            <w:proofErr w:type="spellStart"/>
            <w:r w:rsidRPr="00FC2520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offline</w:t>
            </w:r>
            <w:proofErr w:type="spellEnd"/>
            <w:r w:rsidRPr="00FC2520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 v mobilních zaří</w:t>
            </w:r>
            <w:r w:rsidR="00C6373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zeních (</w:t>
            </w:r>
            <w:proofErr w:type="spellStart"/>
            <w:r w:rsidR="00C6373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mezipaměť</w:t>
            </w:r>
            <w:proofErr w:type="spellEnd"/>
            <w:r w:rsidR="00C6373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 v zařízeních)?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614AD8" w14:textId="71399C16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40927816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5443475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8110CB" w14:textId="77777777" w:rsidR="00C0550C" w:rsidRPr="007C195D" w:rsidRDefault="00C0550C" w:rsidP="00C0550C"/>
        </w:tc>
      </w:tr>
      <w:tr w:rsidR="00C0550C" w:rsidRPr="007C195D" w14:paraId="15E21871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48DA37" w14:textId="6026A5F0" w:rsidR="00C0550C" w:rsidRPr="00F4667F" w:rsidRDefault="00C0550C" w:rsidP="00C0550C">
            <w:pPr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</w:pPr>
            <w:r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lastRenderedPageBreak/>
              <w:t>Záznam veškerých aktivit všech uživatelů d</w:t>
            </w:r>
            <w:r w:rsidR="00C6373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o audit logu s možností exportu?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E83C55" w14:textId="6ADC9C97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-34679136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-111166129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5F663C" w14:textId="77777777" w:rsidR="00C0550C" w:rsidRPr="007C195D" w:rsidRDefault="00C0550C" w:rsidP="00C0550C"/>
        </w:tc>
      </w:tr>
      <w:tr w:rsidR="00C0550C" w:rsidRPr="007C195D" w14:paraId="3C00FD3E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8FC5CD" w14:textId="5391C74F" w:rsidR="00C0550C" w:rsidRPr="00F4667F" w:rsidRDefault="00C0550C" w:rsidP="00C0550C">
            <w:pPr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</w:pPr>
            <w:r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Obnovení smazaných </w:t>
            </w:r>
            <w:r w:rsidR="00C6373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souborů?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A3F455" w14:textId="23AD1FDC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-68982593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135168364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E136D2" w14:textId="77777777" w:rsidR="00C0550C" w:rsidRPr="007C195D" w:rsidRDefault="00C0550C" w:rsidP="00C0550C"/>
        </w:tc>
      </w:tr>
      <w:tr w:rsidR="00C0550C" w:rsidRPr="007C195D" w14:paraId="210190C5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154C5F" w14:textId="2FCA4221" w:rsidR="00C0550C" w:rsidRPr="00F4667F" w:rsidRDefault="00C0550C" w:rsidP="00C0550C">
            <w:pPr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</w:pPr>
            <w:r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Schopnost pracovat s neomezenými velikostmi souborů a neomezenou délkou adres doku</w:t>
            </w:r>
            <w:r w:rsidR="00C6373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mentu v rámci běžné dobré praxe?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1FCA2E" w14:textId="7511FCEA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-185132599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-31457582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9C0F3D" w14:textId="77777777" w:rsidR="00C0550C" w:rsidRPr="007C195D" w:rsidRDefault="00C0550C" w:rsidP="00C0550C"/>
        </w:tc>
      </w:tr>
      <w:tr w:rsidR="00C0550C" w:rsidRPr="007C195D" w14:paraId="06B6BC30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0B3260" w14:textId="442698C6" w:rsidR="00C0550C" w:rsidRPr="00F4667F" w:rsidRDefault="00C0550C" w:rsidP="00C0550C">
            <w:pPr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</w:pPr>
            <w:r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Přístup externích uživatelů bez nutnosti vlastní licence pro zobrazen</w:t>
            </w:r>
            <w:r w:rsidR="00C6373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í dokumentů a prohlížení modelu?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984D9D" w14:textId="0B5AF3A9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2128775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211047017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E6577B" w14:textId="77777777" w:rsidR="00C0550C" w:rsidRPr="007C195D" w:rsidRDefault="00C0550C" w:rsidP="00C0550C"/>
        </w:tc>
      </w:tr>
      <w:tr w:rsidR="00C0550C" w:rsidRPr="007C195D" w14:paraId="0295150F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C328A4B" w14:textId="7CA56E6D" w:rsidR="00C0550C" w:rsidRPr="00FC2520" w:rsidRDefault="00C0550C" w:rsidP="00C0550C">
            <w:pPr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</w:pPr>
            <w:r w:rsidRPr="00FC2520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Schopnost vytvořit struktu</w:t>
            </w:r>
            <w:r w:rsidR="00C6373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ru adresáře projektu ze šablony?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F0400D" w14:textId="0756B68C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-121072842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163991799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D626A4" w14:textId="77777777" w:rsidR="00C0550C" w:rsidRPr="007C195D" w:rsidRDefault="00C0550C" w:rsidP="00C0550C"/>
        </w:tc>
      </w:tr>
      <w:tr w:rsidR="00C0550C" w:rsidRPr="007C195D" w14:paraId="7E656B4F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3A728A1" w14:textId="77777777" w:rsidR="00C0550C" w:rsidRPr="00F4667F" w:rsidRDefault="00C0550C" w:rsidP="00C0550C">
            <w:pPr>
              <w:spacing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</w:pPr>
            <w:r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Integrovaný prohlížeč informačního modelu (minimálně formát .IFC) v prostředí CDE bez nutnosti lokálních instalací aplikací, s možností následujících funkcionalit: </w:t>
            </w:r>
          </w:p>
          <w:p w14:paraId="0ECE68A1" w14:textId="77777777" w:rsidR="00C0550C" w:rsidRPr="00F4667F" w:rsidRDefault="00C0550C" w:rsidP="00C0550C">
            <w:pPr>
              <w:pStyle w:val="Odrky"/>
              <w:spacing w:after="0" w:line="240" w:lineRule="auto"/>
              <w:ind w:left="714" w:hanging="357"/>
              <w:contextualSpacing/>
              <w:rPr>
                <w:rFonts w:cstheme="minorHAnsi"/>
                <w:lang w:eastAsia="cs-CZ"/>
              </w:rPr>
            </w:pPr>
            <w:r w:rsidRPr="00F4667F">
              <w:rPr>
                <w:rFonts w:cstheme="minorHAnsi"/>
                <w:lang w:eastAsia="cs-CZ"/>
              </w:rPr>
              <w:t xml:space="preserve">možnost číst hodnoty parametrů. </w:t>
            </w:r>
          </w:p>
          <w:p w14:paraId="4F017BA0" w14:textId="77777777" w:rsidR="00EA5A4E" w:rsidRDefault="00C0550C" w:rsidP="00C0550C">
            <w:pPr>
              <w:pStyle w:val="Odrky"/>
              <w:spacing w:after="0" w:line="240" w:lineRule="auto"/>
              <w:ind w:left="714" w:hanging="357"/>
              <w:contextualSpacing/>
              <w:rPr>
                <w:rFonts w:cstheme="minorHAnsi"/>
                <w:lang w:eastAsia="cs-CZ"/>
              </w:rPr>
            </w:pPr>
            <w:r w:rsidRPr="00F4667F">
              <w:rPr>
                <w:rFonts w:cstheme="minorHAnsi"/>
                <w:lang w:eastAsia="cs-CZ"/>
              </w:rPr>
              <w:t>vytváření řezových rovin</w:t>
            </w:r>
          </w:p>
          <w:p w14:paraId="0FC8936C" w14:textId="0A252B79" w:rsidR="00C0550C" w:rsidRPr="00EA5A4E" w:rsidRDefault="00C6373F" w:rsidP="00C0550C">
            <w:pPr>
              <w:pStyle w:val="Odrky"/>
              <w:spacing w:after="0" w:line="240" w:lineRule="auto"/>
              <w:ind w:left="714" w:hanging="357"/>
              <w:contextualSpacing/>
              <w:rPr>
                <w:rFonts w:cstheme="minorHAnsi"/>
                <w:lang w:eastAsia="cs-CZ"/>
              </w:rPr>
            </w:pPr>
            <w:r w:rsidRPr="00EA5A4E">
              <w:rPr>
                <w:rFonts w:cstheme="minorHAnsi"/>
                <w:lang w:eastAsia="cs-CZ"/>
              </w:rPr>
              <w:t>měření vzdáleností a úhlů?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CC570D" w14:textId="11F7C0BD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-144075266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119719812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3445C4" w14:textId="77777777" w:rsidR="00C0550C" w:rsidRPr="007C195D" w:rsidRDefault="00C0550C" w:rsidP="00C0550C"/>
        </w:tc>
      </w:tr>
      <w:tr w:rsidR="00C0550C" w:rsidRPr="007C195D" w14:paraId="0B215BFD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C5F25E8" w14:textId="4420947A" w:rsidR="00C0550C" w:rsidRPr="00F4667F" w:rsidRDefault="00C0550C" w:rsidP="00C0550C">
            <w:pPr>
              <w:spacing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</w:pPr>
            <w:r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L</w:t>
            </w:r>
            <w:r w:rsidR="00C6373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okalizace CDE do českého jazyka?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3E1830" w14:textId="1A918A8F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-214064202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24755111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32BA49" w14:textId="77777777" w:rsidR="00C0550C" w:rsidRPr="007C195D" w:rsidRDefault="00C0550C" w:rsidP="00C0550C"/>
        </w:tc>
      </w:tr>
      <w:tr w:rsidR="00C0550C" w:rsidRPr="007C195D" w14:paraId="3864F1AB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9DB699" w14:textId="3FFD9D33" w:rsidR="00C0550C" w:rsidRPr="00F4667F" w:rsidRDefault="00C0550C" w:rsidP="00C0550C">
            <w:pPr>
              <w:spacing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</w:pPr>
            <w:r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Nastavení </w:t>
            </w:r>
            <w:proofErr w:type="spellStart"/>
            <w:r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workflow</w:t>
            </w:r>
            <w:proofErr w:type="spellEnd"/>
            <w:r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 dokumentu nebo složky obsahující dokumenty (s</w:t>
            </w:r>
            <w:r w:rsidR="00C6373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tandardizovaný pracovní postup)?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72E0A1" w14:textId="1760EBC2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125085034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82424768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203A2E" w14:textId="77777777" w:rsidR="00C0550C" w:rsidRPr="007C195D" w:rsidRDefault="00C0550C" w:rsidP="00C0550C"/>
        </w:tc>
      </w:tr>
      <w:tr w:rsidR="00C0550C" w:rsidRPr="007C195D" w14:paraId="42F563DA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B04700B" w14:textId="4364B5C1" w:rsidR="00C0550C" w:rsidRPr="00F4667F" w:rsidRDefault="00C0550C" w:rsidP="00C0550C">
            <w:pPr>
              <w:spacing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</w:pPr>
            <w:r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Vytváření úkolů přímo spojených s určitými místy v dokumentu (2D výkres/model)</w:t>
            </w:r>
          </w:p>
          <w:p w14:paraId="544B4BA2" w14:textId="77777777" w:rsidR="00C0550C" w:rsidRPr="00F4667F" w:rsidRDefault="00C0550C" w:rsidP="00C0550C">
            <w:pPr>
              <w:pStyle w:val="Odrky"/>
              <w:spacing w:after="0" w:line="240" w:lineRule="auto"/>
              <w:ind w:left="714" w:hanging="357"/>
              <w:contextualSpacing/>
              <w:rPr>
                <w:rFonts w:cstheme="minorHAnsi"/>
                <w:lang w:eastAsia="cs-CZ"/>
              </w:rPr>
            </w:pPr>
            <w:r w:rsidRPr="00F4667F">
              <w:rPr>
                <w:rFonts w:cstheme="minorHAnsi"/>
                <w:lang w:eastAsia="cs-CZ"/>
              </w:rPr>
              <w:t>Přiřazení úkolů řešitelům, automatické upozornění prostřednictvím e-mailu nebo pravidelné zprávy.</w:t>
            </w:r>
          </w:p>
          <w:p w14:paraId="67A1666F" w14:textId="77777777" w:rsidR="00C0550C" w:rsidRPr="00F4667F" w:rsidRDefault="00C0550C" w:rsidP="00C0550C">
            <w:pPr>
              <w:pStyle w:val="Odrky"/>
              <w:spacing w:after="0" w:line="240" w:lineRule="auto"/>
              <w:ind w:left="714" w:hanging="357"/>
              <w:contextualSpacing/>
              <w:rPr>
                <w:rFonts w:cstheme="minorHAnsi"/>
                <w:lang w:eastAsia="cs-CZ"/>
              </w:rPr>
            </w:pPr>
            <w:r w:rsidRPr="00F4667F">
              <w:rPr>
                <w:rFonts w:cstheme="minorHAnsi"/>
                <w:lang w:eastAsia="cs-CZ"/>
              </w:rPr>
              <w:t>Atribut označující stav zpracování úlohy.</w:t>
            </w:r>
          </w:p>
          <w:p w14:paraId="3857C36B" w14:textId="77777777" w:rsidR="00EA5A4E" w:rsidRDefault="00C0550C" w:rsidP="00C0550C">
            <w:pPr>
              <w:pStyle w:val="Odrky"/>
              <w:spacing w:after="0" w:line="240" w:lineRule="auto"/>
              <w:ind w:left="714" w:hanging="357"/>
              <w:contextualSpacing/>
              <w:rPr>
                <w:rFonts w:cstheme="minorHAnsi"/>
                <w:lang w:eastAsia="cs-CZ"/>
              </w:rPr>
            </w:pPr>
            <w:r w:rsidRPr="00F4667F">
              <w:rPr>
                <w:rFonts w:cstheme="minorHAnsi"/>
                <w:lang w:eastAsia="cs-CZ"/>
              </w:rPr>
              <w:t xml:space="preserve">Zasílání notifikačních emailů s možností přímého </w:t>
            </w:r>
            <w:r w:rsidR="007422E0">
              <w:rPr>
                <w:rFonts w:cstheme="minorHAnsi"/>
                <w:lang w:eastAsia="cs-CZ"/>
              </w:rPr>
              <w:t>přístupu.</w:t>
            </w:r>
          </w:p>
          <w:p w14:paraId="5D88923E" w14:textId="3BDD6AD2" w:rsidR="00C0550C" w:rsidRPr="00EA5A4E" w:rsidRDefault="00C0550C" w:rsidP="00C0550C">
            <w:pPr>
              <w:pStyle w:val="Odrky"/>
              <w:spacing w:after="0" w:line="240" w:lineRule="auto"/>
              <w:ind w:left="714" w:hanging="357"/>
              <w:contextualSpacing/>
              <w:rPr>
                <w:rFonts w:cstheme="minorHAnsi"/>
                <w:lang w:eastAsia="cs-CZ"/>
              </w:rPr>
            </w:pPr>
            <w:r w:rsidRPr="00EA5A4E">
              <w:rPr>
                <w:rFonts w:cstheme="minorHAnsi"/>
                <w:lang w:eastAsia="cs-CZ"/>
              </w:rPr>
              <w:t>Přid</w:t>
            </w:r>
            <w:r w:rsidR="00C6373F" w:rsidRPr="00EA5A4E">
              <w:rPr>
                <w:rFonts w:cstheme="minorHAnsi"/>
                <w:lang w:eastAsia="cs-CZ"/>
              </w:rPr>
              <w:t>ání vlastních atributů k úkolům?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5F35EE" w14:textId="7AC588A8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95830040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33319334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A4CA64" w14:textId="77777777" w:rsidR="00C0550C" w:rsidRPr="007C195D" w:rsidRDefault="00C0550C" w:rsidP="00C0550C"/>
        </w:tc>
      </w:tr>
      <w:tr w:rsidR="00C0550C" w:rsidRPr="007C195D" w14:paraId="4FA3A213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685EB7E" w14:textId="7CBB4F9C" w:rsidR="00C0550C" w:rsidRPr="00F4667F" w:rsidRDefault="00C0550C" w:rsidP="00C0550C">
            <w:pPr>
              <w:spacing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</w:pPr>
            <w:r w:rsidRPr="00F4667F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Fullte</w:t>
            </w:r>
            <w:r w:rsidR="007422E0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xtové vyhledávání v dokumentech?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A82A6C" w14:textId="35A4BC54" w:rsidR="00C0550C" w:rsidRPr="007C195D" w:rsidRDefault="00521127" w:rsidP="00C0550C">
            <w:pPr>
              <w:jc w:val="center"/>
            </w:pPr>
            <w:sdt>
              <w:sdtPr>
                <w:rPr>
                  <w:rFonts w:cstheme="minorHAnsi"/>
                  <w:szCs w:val="24"/>
                </w:rPr>
                <w:id w:val="-142093646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-7721960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704F6B" w14:textId="77777777" w:rsidR="00C0550C" w:rsidRPr="007C195D" w:rsidRDefault="00C0550C" w:rsidP="00C0550C"/>
        </w:tc>
      </w:tr>
      <w:tr w:rsidR="004B4C1F" w:rsidRPr="007C195D" w14:paraId="518F098A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3A9AAE5" w14:textId="419A6C07" w:rsidR="004B4C1F" w:rsidRPr="00F4667F" w:rsidRDefault="004B4C1F" w:rsidP="00EA5A4E">
            <w:pPr>
              <w:spacing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Lze do CDE umožnit přístup jiným </w:t>
            </w:r>
            <w:r w:rsidR="00EA5A4E"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společnostem</w:t>
            </w:r>
            <w:r>
              <w:rPr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 mající vlastní licenci stejného CDE? 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0E0768" w14:textId="4764A52C" w:rsidR="004B4C1F" w:rsidRDefault="00521127" w:rsidP="00C0550C">
            <w:pPr>
              <w:jc w:val="center"/>
              <w:rPr>
                <w:rFonts w:cstheme="minorHAnsi"/>
                <w:szCs w:val="24"/>
              </w:rPr>
            </w:pPr>
            <w:sdt>
              <w:sdtPr>
                <w:rPr>
                  <w:rFonts w:cstheme="minorHAnsi"/>
                  <w:szCs w:val="24"/>
                </w:rPr>
                <w:id w:val="-69669542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C1F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4B4C1F" w:rsidRPr="006E2353">
              <w:rPr>
                <w:rFonts w:cstheme="minorHAnsi"/>
                <w:szCs w:val="24"/>
              </w:rPr>
              <w:t xml:space="preserve"> ANO</w:t>
            </w:r>
            <w:r w:rsidR="004B4C1F">
              <w:rPr>
                <w:rFonts w:cstheme="minorHAnsi"/>
                <w:szCs w:val="24"/>
              </w:rPr>
              <w:t xml:space="preserve"> </w:t>
            </w:r>
            <w:r w:rsidR="004B4C1F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18270593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C1F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4B4C1F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3EF021" w14:textId="77777777" w:rsidR="004B4C1F" w:rsidRPr="007C195D" w:rsidRDefault="004B4C1F" w:rsidP="00C0550C"/>
        </w:tc>
      </w:tr>
    </w:tbl>
    <w:p w14:paraId="5A8D9A82" w14:textId="3151683A" w:rsidR="00806FF3" w:rsidRDefault="00FC2520" w:rsidP="002A648D">
      <w:r>
        <w:lastRenderedPageBreak/>
        <w:t xml:space="preserve">Z výše uvedených uveďte </w:t>
      </w:r>
      <w:r w:rsidR="00BD715C">
        <w:t>případně funkci(e)</w:t>
      </w:r>
      <w:r>
        <w:t>, kter</w:t>
      </w:r>
      <w:r w:rsidR="00C0550C">
        <w:t>ou(</w:t>
      </w:r>
      <w:r>
        <w:t>é</w:t>
      </w:r>
      <w:r w:rsidR="00C0550C">
        <w:t>)</w:t>
      </w:r>
      <w:r>
        <w:t xml:space="preserve"> nepokládáte za </w:t>
      </w:r>
      <w:r w:rsidR="00BD715C">
        <w:t>potřebné/nevhodné požadovat</w:t>
      </w:r>
      <w:r>
        <w:t xml:space="preserve">: </w:t>
      </w:r>
    </w:p>
    <w:tbl>
      <w:tblPr>
        <w:tblW w:w="4977" w:type="pct"/>
        <w:tblLayout w:type="fixed"/>
        <w:tblLook w:val="04A0" w:firstRow="1" w:lastRow="0" w:firstColumn="1" w:lastColumn="0" w:noHBand="0" w:noVBand="1"/>
      </w:tblPr>
      <w:tblGrid>
        <w:gridCol w:w="8644"/>
        <w:gridCol w:w="5244"/>
      </w:tblGrid>
      <w:tr w:rsidR="00FC2520" w:rsidRPr="007C195D" w14:paraId="050AFE0D" w14:textId="77777777" w:rsidTr="00FC2520">
        <w:trPr>
          <w:trHeight w:val="331"/>
        </w:trPr>
        <w:tc>
          <w:tcPr>
            <w:tcW w:w="3112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B9DDCD"/>
            <w:vAlign w:val="center"/>
          </w:tcPr>
          <w:p w14:paraId="0859EA8F" w14:textId="704A0A59" w:rsidR="00FC2520" w:rsidRPr="007C195D" w:rsidRDefault="00FC2520" w:rsidP="00C0550C">
            <w:pPr>
              <w:pStyle w:val="Zhlavtabulky"/>
            </w:pPr>
            <w:r>
              <w:t>Funkce</w:t>
            </w:r>
            <w:r w:rsidR="00BD715C">
              <w:t xml:space="preserve"> </w:t>
            </w:r>
          </w:p>
        </w:tc>
        <w:tc>
          <w:tcPr>
            <w:tcW w:w="188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B9DDCD"/>
            <w:vAlign w:val="center"/>
          </w:tcPr>
          <w:p w14:paraId="0C932BFB" w14:textId="0AA8FC15" w:rsidR="00FC2520" w:rsidRPr="007C195D" w:rsidRDefault="00FC2520" w:rsidP="00D13A48">
            <w:pPr>
              <w:pStyle w:val="Zhlavtabulky"/>
            </w:pPr>
            <w:r>
              <w:t>Zdůvodnění nepotřebnosti</w:t>
            </w:r>
            <w:r w:rsidR="00BD715C">
              <w:t>/nevhodnosti</w:t>
            </w:r>
            <w:r>
              <w:t>:</w:t>
            </w:r>
          </w:p>
        </w:tc>
      </w:tr>
      <w:tr w:rsidR="00FC2520" w:rsidRPr="007C195D" w14:paraId="3EF07D85" w14:textId="77777777" w:rsidTr="00FC2520">
        <w:trPr>
          <w:trHeight w:val="331"/>
        </w:trPr>
        <w:tc>
          <w:tcPr>
            <w:tcW w:w="311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1C0DF3D" w14:textId="77777777" w:rsidR="00FC2520" w:rsidRPr="007C195D" w:rsidRDefault="00FC2520" w:rsidP="00D13A48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88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82718D4" w14:textId="77777777" w:rsidR="00FC2520" w:rsidRPr="007C195D" w:rsidRDefault="00FC2520" w:rsidP="00D13A48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FC2520" w:rsidRPr="007C195D" w14:paraId="628F6EE4" w14:textId="77777777" w:rsidTr="00FC2520">
        <w:tc>
          <w:tcPr>
            <w:tcW w:w="31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0C1E80" w14:textId="06BBEB00" w:rsidR="00FC2520" w:rsidRPr="00F4667F" w:rsidRDefault="00FC2520" w:rsidP="00D13A4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8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0CAE81" w14:textId="77777777" w:rsidR="00FC2520" w:rsidRPr="007C195D" w:rsidRDefault="00FC2520" w:rsidP="00D13A48"/>
        </w:tc>
      </w:tr>
      <w:tr w:rsidR="00FC2520" w:rsidRPr="007C195D" w14:paraId="1EDC5BD6" w14:textId="77777777" w:rsidTr="00FC2520">
        <w:tc>
          <w:tcPr>
            <w:tcW w:w="31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9E0D7A" w14:textId="723312B3" w:rsidR="00FC2520" w:rsidRPr="00F4667F" w:rsidRDefault="00FC2520" w:rsidP="00D13A4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8D6EB0" w14:textId="77777777" w:rsidR="00FC2520" w:rsidRPr="007C195D" w:rsidRDefault="00FC2520" w:rsidP="00D13A48"/>
        </w:tc>
      </w:tr>
      <w:tr w:rsidR="00FC2520" w:rsidRPr="007C195D" w14:paraId="59B00B21" w14:textId="77777777" w:rsidTr="00FC2520">
        <w:tc>
          <w:tcPr>
            <w:tcW w:w="31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DE6A4C" w14:textId="77777777" w:rsidR="00FC2520" w:rsidRPr="00F4667F" w:rsidRDefault="00FC2520" w:rsidP="00D13A4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16EDDE" w14:textId="77777777" w:rsidR="00FC2520" w:rsidRPr="007C195D" w:rsidRDefault="00FC2520" w:rsidP="00D13A48"/>
        </w:tc>
      </w:tr>
      <w:tr w:rsidR="00FC2520" w:rsidRPr="007C195D" w14:paraId="45C46B2F" w14:textId="77777777" w:rsidTr="00FC2520">
        <w:tc>
          <w:tcPr>
            <w:tcW w:w="31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B2DC4D" w14:textId="77777777" w:rsidR="00FC2520" w:rsidRPr="00F4667F" w:rsidRDefault="00FC2520" w:rsidP="00D13A4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12A803" w14:textId="77777777" w:rsidR="00FC2520" w:rsidRPr="007C195D" w:rsidRDefault="00FC2520" w:rsidP="00D13A48"/>
        </w:tc>
      </w:tr>
    </w:tbl>
    <w:p w14:paraId="3C824847" w14:textId="550085D6" w:rsidR="00FC2520" w:rsidRDefault="00FC2520" w:rsidP="002A648D"/>
    <w:p w14:paraId="02235875" w14:textId="1D012C73" w:rsidR="00FC2520" w:rsidRDefault="00FC2520" w:rsidP="00FC2520">
      <w:r>
        <w:t xml:space="preserve">V případě, že u výše </w:t>
      </w:r>
      <w:r w:rsidR="00BD715C">
        <w:t xml:space="preserve">vyjmenovaných </w:t>
      </w:r>
      <w:r>
        <w:t>funkcí postrádáte uvedenou některou funkci</w:t>
      </w:r>
      <w:r w:rsidR="00BD715C">
        <w:t>,</w:t>
      </w:r>
      <w:r>
        <w:t xml:space="preserve"> </w:t>
      </w:r>
      <w:r w:rsidR="00BD715C">
        <w:t>doplňte ji</w:t>
      </w:r>
      <w:r w:rsidR="00C0550C">
        <w:t xml:space="preserve"> níže spolu se zdůvodněním</w:t>
      </w:r>
      <w:r>
        <w:t xml:space="preserve">: </w:t>
      </w:r>
    </w:p>
    <w:tbl>
      <w:tblPr>
        <w:tblW w:w="4977" w:type="pct"/>
        <w:tblLayout w:type="fixed"/>
        <w:tblLook w:val="04A0" w:firstRow="1" w:lastRow="0" w:firstColumn="1" w:lastColumn="0" w:noHBand="0" w:noVBand="1"/>
      </w:tblPr>
      <w:tblGrid>
        <w:gridCol w:w="8644"/>
        <w:gridCol w:w="2411"/>
        <w:gridCol w:w="2833"/>
      </w:tblGrid>
      <w:tr w:rsidR="00FC2520" w:rsidRPr="007C195D" w14:paraId="3B1428E8" w14:textId="77777777" w:rsidTr="00D13A48">
        <w:trPr>
          <w:trHeight w:val="331"/>
        </w:trPr>
        <w:tc>
          <w:tcPr>
            <w:tcW w:w="3112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B9DDCD"/>
            <w:vAlign w:val="center"/>
          </w:tcPr>
          <w:p w14:paraId="2105316F" w14:textId="77777777" w:rsidR="00FC2520" w:rsidRPr="007C195D" w:rsidRDefault="00FC2520" w:rsidP="00D13A48">
            <w:pPr>
              <w:pStyle w:val="Zhlavtabulky"/>
            </w:pPr>
            <w:r>
              <w:t>Funkce</w:t>
            </w:r>
          </w:p>
        </w:tc>
        <w:tc>
          <w:tcPr>
            <w:tcW w:w="86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B9DDCD"/>
            <w:vAlign w:val="center"/>
          </w:tcPr>
          <w:p w14:paraId="75C73841" w14:textId="77777777" w:rsidR="00FC2520" w:rsidRDefault="00FC2520" w:rsidP="00D13A48">
            <w:pPr>
              <w:pStyle w:val="Zhlavtabulky"/>
            </w:pPr>
            <w:r>
              <w:t xml:space="preserve">Splňuje/nesplňuje </w:t>
            </w:r>
          </w:p>
          <w:p w14:paraId="5F463A41" w14:textId="70085DE8" w:rsidR="00C0550C" w:rsidRPr="007C195D" w:rsidRDefault="00C0550C" w:rsidP="00D13A48">
            <w:pPr>
              <w:pStyle w:val="Zhlavtabulky"/>
            </w:pPr>
            <w:r w:rsidRPr="00C0550C">
              <w:rPr>
                <w:b w:val="0"/>
              </w:rPr>
              <w:t>(zaškrtněte správnou odpověď)</w:t>
            </w:r>
          </w:p>
        </w:tc>
        <w:tc>
          <w:tcPr>
            <w:tcW w:w="102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B9DDCD"/>
            <w:vAlign w:val="center"/>
          </w:tcPr>
          <w:p w14:paraId="2435B2AC" w14:textId="77777777" w:rsidR="00FC2520" w:rsidRPr="007C195D" w:rsidRDefault="00FC2520" w:rsidP="00D13A48">
            <w:pPr>
              <w:pStyle w:val="Zhlavtabulky"/>
            </w:pPr>
            <w:r>
              <w:t>Zdůvodnění potřebnosti:</w:t>
            </w:r>
          </w:p>
        </w:tc>
      </w:tr>
      <w:tr w:rsidR="00FC2520" w:rsidRPr="007C195D" w14:paraId="35752AE3" w14:textId="77777777" w:rsidTr="00D13A48">
        <w:trPr>
          <w:trHeight w:val="331"/>
        </w:trPr>
        <w:tc>
          <w:tcPr>
            <w:tcW w:w="311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721D82" w14:textId="77777777" w:rsidR="00FC2520" w:rsidRPr="007C195D" w:rsidRDefault="00FC2520" w:rsidP="00D13A48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6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7E2B3CF" w14:textId="77777777" w:rsidR="00FC2520" w:rsidRPr="007C195D" w:rsidRDefault="00FC2520" w:rsidP="00D13A48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2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18CCCA" w14:textId="77777777" w:rsidR="00FC2520" w:rsidRPr="007C195D" w:rsidRDefault="00FC2520" w:rsidP="00D13A48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C0550C" w:rsidRPr="007C195D" w14:paraId="268910AA" w14:textId="77777777" w:rsidTr="00D13A48">
        <w:tc>
          <w:tcPr>
            <w:tcW w:w="31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FB2792" w14:textId="77777777" w:rsidR="00C0550C" w:rsidRPr="00F4667F" w:rsidRDefault="00C0550C" w:rsidP="00C0550C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6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29F577" w14:textId="3C01EFF3" w:rsidR="00C0550C" w:rsidRPr="007C195D" w:rsidRDefault="00521127" w:rsidP="00C0550C">
            <w:sdt>
              <w:sdtPr>
                <w:rPr>
                  <w:rFonts w:cstheme="minorHAnsi"/>
                  <w:szCs w:val="24"/>
                </w:rPr>
                <w:id w:val="-105129778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-167108979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02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BA9F96" w14:textId="77777777" w:rsidR="00C0550C" w:rsidRPr="007C195D" w:rsidRDefault="00C0550C" w:rsidP="00C0550C"/>
        </w:tc>
      </w:tr>
      <w:tr w:rsidR="00C0550C" w:rsidRPr="007C195D" w14:paraId="7DD8AE40" w14:textId="77777777" w:rsidTr="00D13A48">
        <w:tc>
          <w:tcPr>
            <w:tcW w:w="31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51150F" w14:textId="77777777" w:rsidR="00C0550C" w:rsidRPr="00F4667F" w:rsidRDefault="00C0550C" w:rsidP="00C0550C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1CF59" w14:textId="080EDF4B" w:rsidR="00C0550C" w:rsidRPr="007C195D" w:rsidRDefault="00521127" w:rsidP="00C0550C">
            <w:sdt>
              <w:sdtPr>
                <w:rPr>
                  <w:rFonts w:cstheme="minorHAnsi"/>
                  <w:szCs w:val="24"/>
                </w:rPr>
                <w:id w:val="-110256476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-868207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9C3637" w14:textId="77777777" w:rsidR="00C0550C" w:rsidRPr="007C195D" w:rsidRDefault="00C0550C" w:rsidP="00C0550C"/>
        </w:tc>
      </w:tr>
      <w:tr w:rsidR="00C0550C" w:rsidRPr="007C195D" w14:paraId="337C8EA3" w14:textId="77777777" w:rsidTr="00D13A48">
        <w:tc>
          <w:tcPr>
            <w:tcW w:w="31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A1B805" w14:textId="77777777" w:rsidR="00C0550C" w:rsidRPr="00F4667F" w:rsidRDefault="00C0550C" w:rsidP="00C0550C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1D91DF" w14:textId="22082B2D" w:rsidR="00C0550C" w:rsidRDefault="00521127" w:rsidP="00C0550C">
            <w:sdt>
              <w:sdtPr>
                <w:rPr>
                  <w:rFonts w:cstheme="minorHAnsi"/>
                  <w:szCs w:val="24"/>
                </w:rPr>
                <w:id w:val="106214514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92561415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72142C" w14:textId="77777777" w:rsidR="00C0550C" w:rsidRPr="007C195D" w:rsidRDefault="00C0550C" w:rsidP="00C0550C"/>
        </w:tc>
      </w:tr>
      <w:tr w:rsidR="00C0550C" w:rsidRPr="007C195D" w14:paraId="56CBB541" w14:textId="77777777" w:rsidTr="00D13A48">
        <w:tc>
          <w:tcPr>
            <w:tcW w:w="31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78D4F6" w14:textId="77777777" w:rsidR="00C0550C" w:rsidRPr="00F4667F" w:rsidRDefault="00C0550C" w:rsidP="00C0550C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8ECD3A" w14:textId="5380A7C2" w:rsidR="00C0550C" w:rsidRDefault="00521127" w:rsidP="00C0550C">
            <w:sdt>
              <w:sdtPr>
                <w:rPr>
                  <w:rFonts w:cstheme="minorHAnsi"/>
                  <w:szCs w:val="24"/>
                </w:rPr>
                <w:id w:val="83033017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ANO</w:t>
            </w:r>
            <w:r w:rsidR="00C0550C">
              <w:rPr>
                <w:rFonts w:cstheme="minorHAnsi"/>
                <w:szCs w:val="24"/>
              </w:rPr>
              <w:t xml:space="preserve"> </w:t>
            </w:r>
            <w:r w:rsidR="00C0550C" w:rsidRPr="006E2353">
              <w:rPr>
                <w:rFonts w:cstheme="minorHAnsi"/>
                <w:szCs w:val="24"/>
              </w:rPr>
              <w:t xml:space="preserve">     </w:t>
            </w:r>
            <w:sdt>
              <w:sdtPr>
                <w:rPr>
                  <w:rFonts w:cstheme="minorHAnsi"/>
                  <w:szCs w:val="24"/>
                </w:rPr>
                <w:id w:val="33581531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50C" w:rsidRPr="006E2353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0550C" w:rsidRPr="006E2353">
              <w:rPr>
                <w:rFonts w:cstheme="minorHAnsi"/>
                <w:szCs w:val="24"/>
              </w:rPr>
              <w:t xml:space="preserve"> NE              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6402C9" w14:textId="77777777" w:rsidR="00C0550C" w:rsidRPr="007C195D" w:rsidRDefault="00C0550C" w:rsidP="00C0550C"/>
        </w:tc>
      </w:tr>
    </w:tbl>
    <w:p w14:paraId="5FF56F74" w14:textId="02442FF4" w:rsidR="00FC2520" w:rsidRDefault="00FC2520" w:rsidP="00FC2520"/>
    <w:p w14:paraId="101B4B45" w14:textId="77777777" w:rsidR="00FC2520" w:rsidRPr="007C195D" w:rsidRDefault="00FC2520" w:rsidP="002A648D"/>
    <w:sectPr w:rsidR="00FC2520" w:rsidRPr="007C195D" w:rsidSect="00E14589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39E2D7" w14:textId="77777777" w:rsidR="00B342D4" w:rsidRDefault="00B342D4" w:rsidP="00650259">
      <w:pPr>
        <w:spacing w:line="240" w:lineRule="auto"/>
      </w:pPr>
      <w:r>
        <w:separator/>
      </w:r>
    </w:p>
  </w:endnote>
  <w:endnote w:type="continuationSeparator" w:id="0">
    <w:p w14:paraId="2C8AF2C7" w14:textId="77777777" w:rsidR="00B342D4" w:rsidRDefault="00B342D4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B9A2727C-A242-42B6-BC81-5C9BCBA0FEB6}"/>
    <w:embedBold r:id="rId2" w:fontKey="{29B77DC6-AFF6-4EF2-8808-BF60FBDFAF2A}"/>
    <w:embedItalic r:id="rId3" w:fontKey="{186834DA-2311-431A-B072-35C3CB5CE01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6624C2D8-4274-4843-A4CA-2101CBCE3117}"/>
    <w:embedBold r:id="rId5" w:fontKey="{A91EE733-D166-4AC6-AA98-FE813841AB4F}"/>
    <w:embedItalic r:id="rId6" w:fontKey="{B96CDEA8-FFAF-494A-B9F6-1AF5514B9B6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CECEA669-F097-488E-8259-A9123370B16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091F5A3-1247-45F1-BE8A-F8F305F872C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DA1DD3B6-D211-4C1D-AB59-A6A27334942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CAC5E0BB-6E0D-45B1-9321-1A6C4C00E7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6173660"/>
      <w:docPartObj>
        <w:docPartGallery w:val="Page Numbers (Bottom of Page)"/>
        <w:docPartUnique/>
      </w:docPartObj>
    </w:sdtPr>
    <w:sdtEndPr/>
    <w:sdtContent>
      <w:p w14:paraId="13544808" w14:textId="0A062A30" w:rsidR="00BD715C" w:rsidRDefault="00BD715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1127">
          <w:rPr>
            <w:noProof/>
          </w:rPr>
          <w:t>2</w:t>
        </w:r>
        <w:r>
          <w:fldChar w:fldCharType="end"/>
        </w:r>
      </w:p>
    </w:sdtContent>
  </w:sdt>
  <w:p w14:paraId="4E307D33" w14:textId="77777777" w:rsidR="00562601" w:rsidRDefault="00562601" w:rsidP="002A648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BEE429" w14:textId="77777777" w:rsidR="00B342D4" w:rsidRDefault="00B342D4" w:rsidP="00650259">
      <w:pPr>
        <w:spacing w:line="240" w:lineRule="auto"/>
      </w:pPr>
      <w:r>
        <w:separator/>
      </w:r>
    </w:p>
  </w:footnote>
  <w:footnote w:type="continuationSeparator" w:id="0">
    <w:p w14:paraId="24F3B8CD" w14:textId="77777777" w:rsidR="00B342D4" w:rsidRDefault="00B342D4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B9DDCD"/>
      <w:tblLook w:val="04A0" w:firstRow="1" w:lastRow="0" w:firstColumn="1" w:lastColumn="0" w:noHBand="0" w:noVBand="1"/>
    </w:tblPr>
    <w:tblGrid>
      <w:gridCol w:w="13467"/>
      <w:gridCol w:w="491"/>
    </w:tblGrid>
    <w:tr w:rsidR="00562601" w:rsidRPr="002C3AC9" w14:paraId="655AFA84" w14:textId="77777777" w:rsidTr="002C3AC9">
      <w:trPr>
        <w:trHeight w:val="990"/>
      </w:trPr>
      <w:tc>
        <w:tcPr>
          <w:tcW w:w="4824" w:type="pct"/>
          <w:shd w:val="clear" w:color="auto" w:fill="B9DDCD"/>
          <w:vAlign w:val="center"/>
        </w:tcPr>
        <w:p w14:paraId="587CFEEB" w14:textId="5C8C41AC" w:rsidR="00562601" w:rsidRPr="002C3AC9" w:rsidRDefault="00426E62" w:rsidP="00F4667F">
          <w:pPr>
            <w:tabs>
              <w:tab w:val="center" w:pos="4680"/>
              <w:tab w:val="right" w:pos="9360"/>
            </w:tabs>
            <w:spacing w:before="0"/>
            <w:jc w:val="center"/>
            <w:rPr>
              <w:rFonts w:ascii="Corbel" w:eastAsia="Calibri" w:hAnsi="Corbel" w:cs="Times New Roman"/>
              <w:b/>
              <w:color w:val="000000" w:themeColor="text1"/>
              <w:sz w:val="32"/>
              <w:szCs w:val="32"/>
            </w:rPr>
          </w:pPr>
          <w:r w:rsidRPr="002C3AC9">
            <w:rPr>
              <w:rFonts w:ascii="Corbel" w:eastAsia="Calibri" w:hAnsi="Corbel" w:cs="Times New Roman"/>
              <w:b/>
              <w:color w:val="000000" w:themeColor="text1"/>
              <w:sz w:val="32"/>
              <w:szCs w:val="32"/>
            </w:rPr>
            <w:t>ŽÁDOST O ÚČAST</w:t>
          </w:r>
          <w:r w:rsidR="002C3AC9" w:rsidRPr="002C3AC9">
            <w:rPr>
              <w:rFonts w:ascii="Corbel" w:eastAsia="Calibri" w:hAnsi="Corbel" w:cs="Times New Roman"/>
              <w:b/>
              <w:color w:val="000000" w:themeColor="text1"/>
              <w:sz w:val="32"/>
              <w:szCs w:val="32"/>
            </w:rPr>
            <w:t xml:space="preserve"> </w:t>
          </w:r>
          <w:r w:rsidR="00521127">
            <w:rPr>
              <w:rFonts w:ascii="Corbel" w:eastAsia="Calibri" w:hAnsi="Corbel" w:cs="Times New Roman"/>
              <w:b/>
              <w:color w:val="000000" w:themeColor="text1"/>
              <w:sz w:val="32"/>
              <w:szCs w:val="32"/>
            </w:rPr>
            <w:t xml:space="preserve">na </w:t>
          </w:r>
          <w:r w:rsidR="002C3AC9" w:rsidRPr="002C3AC9">
            <w:rPr>
              <w:rFonts w:asciiTheme="majorHAnsi" w:hAnsiTheme="majorHAnsi"/>
              <w:b/>
              <w:bCs/>
              <w:color w:val="000000" w:themeColor="text1"/>
              <w:sz w:val="32"/>
              <w:szCs w:val="32"/>
            </w:rPr>
            <w:t>PTK Zajištění společného datového prostředí (CDE) pro Karlovarský kraj</w:t>
          </w:r>
        </w:p>
      </w:tc>
      <w:tc>
        <w:tcPr>
          <w:tcW w:w="176" w:type="pct"/>
          <w:shd w:val="clear" w:color="auto" w:fill="B9DDCD"/>
          <w:vAlign w:val="center"/>
        </w:tcPr>
        <w:p w14:paraId="4E4C6F69" w14:textId="7C419362" w:rsidR="00562601" w:rsidRPr="002C3AC9" w:rsidRDefault="00562601" w:rsidP="00426E62">
          <w:pPr>
            <w:pStyle w:val="Zhlav"/>
            <w:jc w:val="center"/>
            <w:rPr>
              <w:color w:val="000000" w:themeColor="text1"/>
              <w:sz w:val="32"/>
              <w:szCs w:val="32"/>
            </w:rPr>
          </w:pPr>
        </w:p>
      </w:tc>
    </w:tr>
  </w:tbl>
  <w:p w14:paraId="6E497EF4" w14:textId="77777777" w:rsidR="00562601" w:rsidRPr="002C3AC9" w:rsidRDefault="00562601" w:rsidP="00562601">
    <w:pPr>
      <w:pStyle w:val="Bezmez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51F00F0"/>
    <w:multiLevelType w:val="hybridMultilevel"/>
    <w:tmpl w:val="E20ECD36"/>
    <w:lvl w:ilvl="0" w:tplc="B82C248A">
      <w:start w:val="1"/>
      <w:numFmt w:val="bullet"/>
      <w:pStyle w:val="Odrky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E62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80440"/>
    <w:rsid w:val="001E4E2C"/>
    <w:rsid w:val="00261C01"/>
    <w:rsid w:val="002A4ED5"/>
    <w:rsid w:val="002A648D"/>
    <w:rsid w:val="002B69B4"/>
    <w:rsid w:val="002C3AC9"/>
    <w:rsid w:val="002C56E6"/>
    <w:rsid w:val="002D3A9F"/>
    <w:rsid w:val="00354B3D"/>
    <w:rsid w:val="00361E11"/>
    <w:rsid w:val="0039760F"/>
    <w:rsid w:val="003B4744"/>
    <w:rsid w:val="003F0847"/>
    <w:rsid w:val="0040090B"/>
    <w:rsid w:val="00426E62"/>
    <w:rsid w:val="00446538"/>
    <w:rsid w:val="0046302A"/>
    <w:rsid w:val="00487D2D"/>
    <w:rsid w:val="004B4A90"/>
    <w:rsid w:val="004B4C1F"/>
    <w:rsid w:val="004D5D62"/>
    <w:rsid w:val="005112D0"/>
    <w:rsid w:val="00521127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422E0"/>
    <w:rsid w:val="00770F25"/>
    <w:rsid w:val="00787DD4"/>
    <w:rsid w:val="007A35A8"/>
    <w:rsid w:val="007B0A85"/>
    <w:rsid w:val="007C195D"/>
    <w:rsid w:val="007C6A52"/>
    <w:rsid w:val="00806FF3"/>
    <w:rsid w:val="0082043E"/>
    <w:rsid w:val="008D2808"/>
    <w:rsid w:val="008E203A"/>
    <w:rsid w:val="008F192B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342D4"/>
    <w:rsid w:val="00BD4753"/>
    <w:rsid w:val="00BD5CB1"/>
    <w:rsid w:val="00BD715C"/>
    <w:rsid w:val="00BE45EB"/>
    <w:rsid w:val="00BE62EE"/>
    <w:rsid w:val="00C003BA"/>
    <w:rsid w:val="00C0550C"/>
    <w:rsid w:val="00C427EB"/>
    <w:rsid w:val="00C46878"/>
    <w:rsid w:val="00C6373F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61C09"/>
    <w:rsid w:val="00E677FE"/>
    <w:rsid w:val="00EA5A4E"/>
    <w:rsid w:val="00EB3B58"/>
    <w:rsid w:val="00EC7359"/>
    <w:rsid w:val="00EE3054"/>
    <w:rsid w:val="00F00606"/>
    <w:rsid w:val="00F01256"/>
    <w:rsid w:val="00F4667F"/>
    <w:rsid w:val="00F5418C"/>
    <w:rsid w:val="00F549BE"/>
    <w:rsid w:val="00FC2520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B7FF0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sid w:val="00BD715C"/>
    <w:pPr>
      <w:spacing w:before="120" w:after="0"/>
    </w:pPr>
    <w:rPr>
      <w:sz w:val="24"/>
    </w:rPr>
  </w:style>
  <w:style w:type="paragraph" w:styleId="Nadpis1">
    <w:name w:val="heading 1"/>
    <w:basedOn w:val="Normln"/>
    <w:link w:val="Nadpis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Nadpis2">
    <w:name w:val="heading 2"/>
    <w:basedOn w:val="Normln"/>
    <w:link w:val="Nadpis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semiHidden/>
    <w:rsid w:val="000D1F49"/>
    <w:pPr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562601"/>
    <w:rPr>
      <w:b/>
      <w:bCs/>
      <w:color w:val="694A77"/>
      <w:sz w:val="24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62601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ZhlavChar">
    <w:name w:val="Záhlaví Char"/>
    <w:basedOn w:val="Standardnpsmoodstavce"/>
    <w:link w:val="Zhlav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Zpat">
    <w:name w:val="footer"/>
    <w:basedOn w:val="Normln"/>
    <w:link w:val="Zpat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2A648D"/>
    <w:rPr>
      <w:sz w:val="18"/>
      <w:szCs w:val="24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</w:pPr>
  </w:style>
  <w:style w:type="character" w:styleId="Hypertextovodkaz">
    <w:name w:val="Hyperlink"/>
    <w:basedOn w:val="Standardnpsmoodstavce"/>
    <w:uiPriority w:val="99"/>
    <w:semiHidden/>
    <w:rsid w:val="000D1F49"/>
    <w:rPr>
      <w:color w:val="BF678E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562601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731F1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562601"/>
    <w:rPr>
      <w:rFonts w:ascii="Consolas" w:hAnsi="Consolas"/>
      <w:sz w:val="20"/>
      <w:szCs w:val="20"/>
    </w:rPr>
  </w:style>
  <w:style w:type="table" w:styleId="Mkatabulky">
    <w:name w:val="Table Grid"/>
    <w:basedOn w:val="Normlntabulka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806FF3"/>
    <w:rPr>
      <w:color w:val="808080"/>
    </w:rPr>
  </w:style>
  <w:style w:type="paragraph" w:customStyle="1" w:styleId="Zhlavtabulky">
    <w:name w:val="Záhlaví tabulky"/>
    <w:basedOn w:val="Normln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Podnadpisytabulky">
    <w:name w:val="Podnadpisy tabulky"/>
    <w:basedOn w:val="Normln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Celkem">
    <w:name w:val="Celkem"/>
    <w:basedOn w:val="Normln"/>
    <w:next w:val="Normln"/>
    <w:link w:val="Znakcelkem"/>
    <w:uiPriority w:val="1"/>
    <w:qFormat/>
    <w:rsid w:val="002A648D"/>
    <w:rPr>
      <w:b/>
    </w:rPr>
  </w:style>
  <w:style w:type="character" w:customStyle="1" w:styleId="Znakcelkem">
    <w:name w:val="Znak celkem"/>
    <w:basedOn w:val="Standardnpsmoodstavce"/>
    <w:link w:val="Celkem"/>
    <w:uiPriority w:val="1"/>
    <w:rsid w:val="002A648D"/>
    <w:rPr>
      <w:b/>
      <w:sz w:val="24"/>
    </w:rPr>
  </w:style>
  <w:style w:type="paragraph" w:customStyle="1" w:styleId="Odrky">
    <w:name w:val="Odrážky"/>
    <w:basedOn w:val="Normln"/>
    <w:rsid w:val="008D2808"/>
    <w:pPr>
      <w:numPr>
        <w:numId w:val="23"/>
      </w:numPr>
      <w:spacing w:before="0" w:after="160" w:line="259" w:lineRule="auto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nza\AppData\Roaming\Microsoft\Templates\Formul&#225;&#345;%20objedn&#225;vky%20oble&#269;en&#237;%20s%20loge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86B29F1-AE78-4085-8529-087091CBB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objednávky oblečení s logem</Template>
  <TotalTime>0</TotalTime>
  <Pages>4</Pages>
  <Words>720</Words>
  <Characters>4250</Characters>
  <Application>Microsoft Office Word</Application>
  <DocSecurity>0</DocSecurity>
  <Lines>35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2022-11-07T15:20:00Z</dcterms:created>
  <dcterms:modified xsi:type="dcterms:W3CDTF">2022-11-15T10:10:00Z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